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6580" w:rsidRDefault="001E6580" w:rsidP="00A84D03">
      <w:pPr>
        <w:rPr>
          <w:rFonts w:eastAsia="Calibri"/>
          <w:b/>
          <w:sz w:val="18"/>
          <w:szCs w:val="18"/>
        </w:rPr>
      </w:pPr>
    </w:p>
    <w:p w:rsidR="001E6580" w:rsidRDefault="001E6580" w:rsidP="00A84D03">
      <w:pPr>
        <w:rPr>
          <w:rFonts w:eastAsia="Calibri"/>
          <w:b/>
          <w:sz w:val="18"/>
          <w:szCs w:val="18"/>
        </w:rPr>
      </w:pPr>
    </w:p>
    <w:p w:rsidR="0076550B" w:rsidRDefault="00DF7D0F" w:rsidP="009C39E9">
      <w:pPr>
        <w:rPr>
          <w:rFonts w:eastAsia="Calibri"/>
          <w:sz w:val="28"/>
          <w:szCs w:val="28"/>
        </w:rPr>
      </w:pPr>
      <w:r>
        <w:rPr>
          <w:rFonts w:eastAsia="Calibri"/>
          <w:sz w:val="36"/>
          <w:szCs w:val="36"/>
        </w:rPr>
        <w:t xml:space="preserve">  </w:t>
      </w:r>
      <w:r w:rsidR="0076550B" w:rsidRPr="0076550B">
        <w:rPr>
          <w:rFonts w:eastAsia="Calibri"/>
          <w:sz w:val="36"/>
          <w:szCs w:val="36"/>
        </w:rPr>
        <w:t xml:space="preserve">  </w:t>
      </w:r>
      <w:r w:rsidR="009C39E9" w:rsidRPr="009C39E9">
        <w:rPr>
          <w:rFonts w:eastAsia="Calibri"/>
          <w:sz w:val="36"/>
          <w:szCs w:val="36"/>
        </w:rPr>
        <w:object w:dxaOrig="8926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7" o:title=""/>
          </v:shape>
          <o:OLEObject Type="Embed" ProgID="AcroExch.Document.DC" ShapeID="_x0000_i1025" DrawAspect="Content" ObjectID="_1725359952" r:id="rId8"/>
        </w:object>
      </w:r>
    </w:p>
    <w:p w:rsidR="0076550B" w:rsidRDefault="0076550B" w:rsidP="00A84D03">
      <w:pPr>
        <w:rPr>
          <w:rFonts w:eastAsia="Calibri"/>
          <w:sz w:val="28"/>
          <w:szCs w:val="28"/>
        </w:rPr>
      </w:pPr>
    </w:p>
    <w:p w:rsidR="0076550B" w:rsidRDefault="0076550B" w:rsidP="00A84D03">
      <w:pPr>
        <w:rPr>
          <w:rFonts w:eastAsia="Calibri"/>
          <w:sz w:val="28"/>
          <w:szCs w:val="28"/>
        </w:rPr>
      </w:pPr>
    </w:p>
    <w:p w:rsidR="0076550B" w:rsidRDefault="0076550B" w:rsidP="00A84D03">
      <w:pPr>
        <w:rPr>
          <w:rFonts w:eastAsia="Calibri"/>
          <w:sz w:val="28"/>
          <w:szCs w:val="28"/>
        </w:rPr>
      </w:pPr>
    </w:p>
    <w:p w:rsidR="0076550B" w:rsidRDefault="0076550B" w:rsidP="00A84D03">
      <w:pPr>
        <w:rPr>
          <w:rFonts w:eastAsia="Calibri"/>
          <w:sz w:val="28"/>
          <w:szCs w:val="28"/>
        </w:rPr>
      </w:pPr>
    </w:p>
    <w:p w:rsidR="0076550B" w:rsidRDefault="0076550B" w:rsidP="00A84D03">
      <w:pPr>
        <w:rPr>
          <w:rFonts w:eastAsia="Calibri"/>
          <w:sz w:val="28"/>
          <w:szCs w:val="28"/>
        </w:rPr>
      </w:pPr>
    </w:p>
    <w:p w:rsidR="0076550B" w:rsidRDefault="0076550B" w:rsidP="00A84D03">
      <w:pPr>
        <w:rPr>
          <w:rFonts w:eastAsia="Calibri"/>
          <w:sz w:val="28"/>
          <w:szCs w:val="28"/>
        </w:rPr>
      </w:pPr>
    </w:p>
    <w:p w:rsidR="0076550B" w:rsidRDefault="009C39E9" w:rsidP="00A84D03">
      <w:pPr>
        <w:rPr>
          <w:rFonts w:eastAsia="Calibri"/>
          <w:sz w:val="28"/>
          <w:szCs w:val="28"/>
        </w:rPr>
      </w:pPr>
      <w:r w:rsidRPr="009C39E9">
        <w:rPr>
          <w:rFonts w:eastAsia="Calibri"/>
          <w:sz w:val="28"/>
          <w:szCs w:val="28"/>
        </w:rPr>
        <w:object w:dxaOrig="8926" w:dyaOrig="12631">
          <v:shape id="_x0000_i1026" type="#_x0000_t75" style="width:446.25pt;height:631.5pt" o:ole="">
            <v:imagedata r:id="rId9" o:title=""/>
          </v:shape>
          <o:OLEObject Type="Embed" ProgID="AcroExch.Document.DC" ShapeID="_x0000_i1026" DrawAspect="Content" ObjectID="_1725359953" r:id="rId10"/>
        </w:object>
      </w:r>
      <w:bookmarkStart w:id="0" w:name="_GoBack"/>
      <w:bookmarkEnd w:id="0"/>
    </w:p>
    <w:p w:rsidR="0076550B" w:rsidRDefault="0076550B" w:rsidP="00A84D03">
      <w:pPr>
        <w:rPr>
          <w:rFonts w:eastAsia="Calibri"/>
          <w:sz w:val="28"/>
          <w:szCs w:val="28"/>
        </w:rPr>
      </w:pPr>
    </w:p>
    <w:p w:rsidR="0076550B" w:rsidRDefault="0076550B" w:rsidP="00A84D03">
      <w:pPr>
        <w:rPr>
          <w:rFonts w:eastAsia="Calibri"/>
          <w:sz w:val="28"/>
          <w:szCs w:val="28"/>
        </w:rPr>
      </w:pPr>
    </w:p>
    <w:p w:rsidR="0076550B" w:rsidRDefault="0076550B" w:rsidP="00A84D03">
      <w:pPr>
        <w:rPr>
          <w:rFonts w:eastAsia="Calibri"/>
          <w:sz w:val="28"/>
          <w:szCs w:val="28"/>
        </w:rPr>
      </w:pPr>
    </w:p>
    <w:p w:rsidR="0076550B" w:rsidRDefault="0076550B" w:rsidP="00A84D03">
      <w:pPr>
        <w:rPr>
          <w:rFonts w:eastAsia="Calibri"/>
          <w:sz w:val="28"/>
          <w:szCs w:val="28"/>
        </w:rPr>
      </w:pPr>
    </w:p>
    <w:p w:rsidR="0076550B" w:rsidRDefault="0076550B" w:rsidP="00A84D03">
      <w:pPr>
        <w:rPr>
          <w:rFonts w:eastAsia="Calibri"/>
          <w:sz w:val="28"/>
          <w:szCs w:val="28"/>
        </w:rPr>
      </w:pPr>
    </w:p>
    <w:p w:rsidR="0076550B" w:rsidRDefault="0076550B" w:rsidP="00A84D03">
      <w:pPr>
        <w:rPr>
          <w:rFonts w:eastAsia="Calibri"/>
          <w:sz w:val="28"/>
          <w:szCs w:val="28"/>
        </w:rPr>
      </w:pPr>
    </w:p>
    <w:p w:rsidR="0076550B" w:rsidRDefault="0076550B" w:rsidP="00A84D03">
      <w:pPr>
        <w:rPr>
          <w:rFonts w:eastAsia="Calibri"/>
          <w:sz w:val="28"/>
          <w:szCs w:val="28"/>
        </w:rPr>
      </w:pPr>
    </w:p>
    <w:p w:rsidR="0076550B" w:rsidRDefault="0076550B" w:rsidP="00A84D03">
      <w:pPr>
        <w:rPr>
          <w:rFonts w:eastAsia="Calibri"/>
          <w:sz w:val="28"/>
          <w:szCs w:val="28"/>
        </w:rPr>
      </w:pPr>
    </w:p>
    <w:p w:rsidR="0076550B" w:rsidRDefault="0076550B" w:rsidP="00A84D03">
      <w:pPr>
        <w:rPr>
          <w:rFonts w:eastAsia="Calibri"/>
          <w:sz w:val="28"/>
          <w:szCs w:val="28"/>
        </w:rPr>
      </w:pPr>
    </w:p>
    <w:p w:rsidR="0076550B" w:rsidRDefault="0076550B" w:rsidP="00A84D03">
      <w:pPr>
        <w:rPr>
          <w:rFonts w:eastAsia="Calibri"/>
          <w:sz w:val="28"/>
          <w:szCs w:val="28"/>
        </w:rPr>
      </w:pPr>
    </w:p>
    <w:p w:rsidR="005B7C21" w:rsidRPr="0019715F" w:rsidRDefault="005B7C21" w:rsidP="0019715F">
      <w:pPr>
        <w:tabs>
          <w:tab w:val="left" w:pos="1365"/>
        </w:tabs>
        <w:rPr>
          <w:sz w:val="28"/>
          <w:szCs w:val="28"/>
        </w:rPr>
      </w:pPr>
    </w:p>
    <w:sectPr w:rsidR="005B7C21" w:rsidRPr="0019715F">
      <w:pgSz w:w="11906" w:h="16838"/>
      <w:pgMar w:top="709" w:right="1133" w:bottom="993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Futuris">
    <w:altName w:val="Times New Roman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F23375"/>
    <w:multiLevelType w:val="hybridMultilevel"/>
    <w:tmpl w:val="A7F4C5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E25DEF"/>
    <w:multiLevelType w:val="hybridMultilevel"/>
    <w:tmpl w:val="D9FE66F6"/>
    <w:lvl w:ilvl="0" w:tplc="6B8C69AE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2">
    <w:nsid w:val="4CF87E3E"/>
    <w:multiLevelType w:val="hybridMultilevel"/>
    <w:tmpl w:val="62D86CB2"/>
    <w:lvl w:ilvl="0" w:tplc="976484A6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B7C21"/>
    <w:rsid w:val="00033FB6"/>
    <w:rsid w:val="00050009"/>
    <w:rsid w:val="000759D7"/>
    <w:rsid w:val="000A4AB6"/>
    <w:rsid w:val="000B129E"/>
    <w:rsid w:val="000C43BB"/>
    <w:rsid w:val="000D4B03"/>
    <w:rsid w:val="000E392F"/>
    <w:rsid w:val="000F68CF"/>
    <w:rsid w:val="0010517D"/>
    <w:rsid w:val="001068A5"/>
    <w:rsid w:val="0014787A"/>
    <w:rsid w:val="00152BDD"/>
    <w:rsid w:val="0019715F"/>
    <w:rsid w:val="001A40EF"/>
    <w:rsid w:val="001B102B"/>
    <w:rsid w:val="001B3BB0"/>
    <w:rsid w:val="001B3FD4"/>
    <w:rsid w:val="001E5E00"/>
    <w:rsid w:val="001E6580"/>
    <w:rsid w:val="001F388A"/>
    <w:rsid w:val="002113D6"/>
    <w:rsid w:val="0021143B"/>
    <w:rsid w:val="002157BC"/>
    <w:rsid w:val="00240D7D"/>
    <w:rsid w:val="00245387"/>
    <w:rsid w:val="0025007F"/>
    <w:rsid w:val="002503BA"/>
    <w:rsid w:val="002568B3"/>
    <w:rsid w:val="00284F4B"/>
    <w:rsid w:val="0029668C"/>
    <w:rsid w:val="003448CF"/>
    <w:rsid w:val="003523AF"/>
    <w:rsid w:val="00370747"/>
    <w:rsid w:val="003762E1"/>
    <w:rsid w:val="003D4FB1"/>
    <w:rsid w:val="003E6861"/>
    <w:rsid w:val="00407065"/>
    <w:rsid w:val="0041008E"/>
    <w:rsid w:val="004217E9"/>
    <w:rsid w:val="00421819"/>
    <w:rsid w:val="00496DC0"/>
    <w:rsid w:val="004B3D7A"/>
    <w:rsid w:val="004D54F8"/>
    <w:rsid w:val="004F36F0"/>
    <w:rsid w:val="0051195E"/>
    <w:rsid w:val="00552530"/>
    <w:rsid w:val="00555937"/>
    <w:rsid w:val="005B7C21"/>
    <w:rsid w:val="005C05B4"/>
    <w:rsid w:val="005C7F76"/>
    <w:rsid w:val="0062194D"/>
    <w:rsid w:val="00636833"/>
    <w:rsid w:val="0064329C"/>
    <w:rsid w:val="0065104E"/>
    <w:rsid w:val="00685E64"/>
    <w:rsid w:val="00696153"/>
    <w:rsid w:val="006B544A"/>
    <w:rsid w:val="006C1485"/>
    <w:rsid w:val="006E2554"/>
    <w:rsid w:val="00700ABD"/>
    <w:rsid w:val="00701785"/>
    <w:rsid w:val="00713BD1"/>
    <w:rsid w:val="00765012"/>
    <w:rsid w:val="0076550B"/>
    <w:rsid w:val="007A12AD"/>
    <w:rsid w:val="007A2761"/>
    <w:rsid w:val="007B2A9E"/>
    <w:rsid w:val="007C4ED7"/>
    <w:rsid w:val="007D2DCE"/>
    <w:rsid w:val="007F5478"/>
    <w:rsid w:val="007F63E9"/>
    <w:rsid w:val="008276AC"/>
    <w:rsid w:val="00830C5F"/>
    <w:rsid w:val="00887581"/>
    <w:rsid w:val="008A0AC8"/>
    <w:rsid w:val="008C5039"/>
    <w:rsid w:val="008D3AE3"/>
    <w:rsid w:val="008E7785"/>
    <w:rsid w:val="00911D49"/>
    <w:rsid w:val="009334F7"/>
    <w:rsid w:val="00946F86"/>
    <w:rsid w:val="009725CA"/>
    <w:rsid w:val="0097564F"/>
    <w:rsid w:val="00976C33"/>
    <w:rsid w:val="009832BF"/>
    <w:rsid w:val="009A3C90"/>
    <w:rsid w:val="009B7F2D"/>
    <w:rsid w:val="009C39E9"/>
    <w:rsid w:val="009E6F10"/>
    <w:rsid w:val="00A13616"/>
    <w:rsid w:val="00A50AD8"/>
    <w:rsid w:val="00A62EC0"/>
    <w:rsid w:val="00A63D5C"/>
    <w:rsid w:val="00A6789A"/>
    <w:rsid w:val="00A7099A"/>
    <w:rsid w:val="00A744EA"/>
    <w:rsid w:val="00A84D03"/>
    <w:rsid w:val="00AE0614"/>
    <w:rsid w:val="00AF2777"/>
    <w:rsid w:val="00B07548"/>
    <w:rsid w:val="00B23207"/>
    <w:rsid w:val="00B72AAC"/>
    <w:rsid w:val="00BC5905"/>
    <w:rsid w:val="00BD021F"/>
    <w:rsid w:val="00BD31A6"/>
    <w:rsid w:val="00BE08D6"/>
    <w:rsid w:val="00C0217A"/>
    <w:rsid w:val="00C10DED"/>
    <w:rsid w:val="00C13108"/>
    <w:rsid w:val="00C23995"/>
    <w:rsid w:val="00C44F23"/>
    <w:rsid w:val="00C87719"/>
    <w:rsid w:val="00CA50ED"/>
    <w:rsid w:val="00CB1D28"/>
    <w:rsid w:val="00CE6F7A"/>
    <w:rsid w:val="00CF25C7"/>
    <w:rsid w:val="00D0595A"/>
    <w:rsid w:val="00D34717"/>
    <w:rsid w:val="00D55C37"/>
    <w:rsid w:val="00D81071"/>
    <w:rsid w:val="00DA030C"/>
    <w:rsid w:val="00DC5DAC"/>
    <w:rsid w:val="00DC7915"/>
    <w:rsid w:val="00DD0C2E"/>
    <w:rsid w:val="00DF7D0F"/>
    <w:rsid w:val="00E22C97"/>
    <w:rsid w:val="00E25543"/>
    <w:rsid w:val="00E26A28"/>
    <w:rsid w:val="00E464EB"/>
    <w:rsid w:val="00E97529"/>
    <w:rsid w:val="00EF21AB"/>
    <w:rsid w:val="00F15240"/>
    <w:rsid w:val="00F50F81"/>
    <w:rsid w:val="00F57FC9"/>
    <w:rsid w:val="00F82947"/>
    <w:rsid w:val="00F868FA"/>
    <w:rsid w:val="00F92C05"/>
    <w:rsid w:val="00FB11A3"/>
    <w:rsid w:val="00FD7571"/>
    <w:rsid w:val="00FE06DC"/>
    <w:rsid w:val="00FF0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jc w:val="center"/>
    </w:pPr>
    <w:rPr>
      <w:b/>
    </w:rPr>
  </w:style>
  <w:style w:type="paragraph" w:styleId="2">
    <w:name w:val="Body Text 2"/>
    <w:basedOn w:val="a"/>
    <w:rPr>
      <w:rFonts w:ascii="Futuris" w:hAnsi="Futuris"/>
      <w:i/>
      <w:szCs w:val="20"/>
      <w:lang w:val="en-GB"/>
    </w:rPr>
  </w:style>
  <w:style w:type="paragraph" w:styleId="a4">
    <w:name w:val="Balloon Text"/>
    <w:basedOn w:val="a"/>
    <w:link w:val="a5"/>
    <w:rsid w:val="008E778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rsid w:val="008E7785"/>
    <w:rPr>
      <w:rFonts w:ascii="Tahoma" w:hAnsi="Tahoma" w:cs="Tahoma"/>
      <w:sz w:val="16"/>
      <w:szCs w:val="16"/>
    </w:rPr>
  </w:style>
  <w:style w:type="paragraph" w:styleId="a6">
    <w:name w:val="Body Text Indent"/>
    <w:basedOn w:val="a"/>
    <w:link w:val="a7"/>
    <w:rsid w:val="0010517D"/>
    <w:pPr>
      <w:spacing w:after="120"/>
      <w:ind w:left="283"/>
    </w:pPr>
  </w:style>
  <w:style w:type="character" w:customStyle="1" w:styleId="a7">
    <w:name w:val="Основной текст с отступом Знак"/>
    <w:link w:val="a6"/>
    <w:rsid w:val="0010517D"/>
    <w:rPr>
      <w:sz w:val="24"/>
      <w:szCs w:val="24"/>
    </w:rPr>
  </w:style>
  <w:style w:type="table" w:customStyle="1" w:styleId="1">
    <w:name w:val="Сетка таблицы1"/>
    <w:basedOn w:val="a1"/>
    <w:next w:val="a8"/>
    <w:uiPriority w:val="59"/>
    <w:rsid w:val="005C7F7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8">
    <w:name w:val="Table Grid"/>
    <w:basedOn w:val="a1"/>
    <w:rsid w:val="005C7F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 Spacing"/>
    <w:uiPriority w:val="1"/>
    <w:qFormat/>
    <w:rsid w:val="00C44F23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01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3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oleObject" Target="embeddings/oleObject2.bin"/><Relationship Id="rId4" Type="http://schemas.microsoft.com/office/2007/relationships/stylesWithEffects" Target="stylesWithEffects.xml"/><Relationship Id="rId9" Type="http://schemas.openxmlformats.org/officeDocument/2006/relationships/image" Target="media/image2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~1\8548~1\LOCALS~1\Temp\notesE1EF34\&#1055;&#1088;&#1080;&#1082;&#1072;&#1079;%20&#1086;%20&#1087;&#1088;&#1080;&#1077;&#1084;&#1077;%20&#1085;&#1072;%20&#1088;&#1072;&#1073;&#1086;&#1090;&#1091;(T-1)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69AF92-E752-40AB-8137-E0A9882B2E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Приказ о приеме на работу(T-1)</Template>
  <TotalTime>0</TotalTime>
  <Pages>3</Pages>
  <Words>0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Унифицированная форма № Т-1</vt:lpstr>
    </vt:vector>
  </TitlesOfParts>
  <Company>InterTrust</Company>
  <LinksUpToDate>false</LinksUpToDate>
  <CharactersWithSpaces>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Унифицированная форма № Т-1</dc:title>
  <dc:subject/>
  <dc:creator>11</dc:creator>
  <cp:keywords/>
  <dc:description/>
  <cp:lastModifiedBy>Алёнушка</cp:lastModifiedBy>
  <cp:revision>2</cp:revision>
  <cp:lastPrinted>2022-09-08T08:05:00Z</cp:lastPrinted>
  <dcterms:created xsi:type="dcterms:W3CDTF">2022-09-22T10:53:00Z</dcterms:created>
  <dcterms:modified xsi:type="dcterms:W3CDTF">2022-09-22T10:53:00Z</dcterms:modified>
</cp:coreProperties>
</file>